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E54" w:rsidRPr="0054060E" w:rsidRDefault="00D70E54" w:rsidP="006208F3">
      <w:pPr>
        <w:rPr>
          <w:sz w:val="24"/>
          <w:szCs w:val="24"/>
        </w:rPr>
      </w:pPr>
      <w:r>
        <w:rPr>
          <w:sz w:val="24"/>
          <w:szCs w:val="24"/>
        </w:rPr>
        <w:t>Муниципальное дошкольное образовательное учреждение детский сад п. Костино</w:t>
      </w:r>
    </w:p>
    <w:p w:rsidR="00D70E54" w:rsidRDefault="00D70E54" w:rsidP="006208F3">
      <w:pPr>
        <w:rPr>
          <w:sz w:val="24"/>
          <w:szCs w:val="24"/>
        </w:rPr>
      </w:pPr>
    </w:p>
    <w:p w:rsidR="00D70E54" w:rsidRDefault="00D70E54" w:rsidP="006208F3">
      <w:pPr>
        <w:tabs>
          <w:tab w:val="left" w:pos="1410"/>
        </w:tabs>
        <w:jc w:val="center"/>
        <w:rPr>
          <w:sz w:val="36"/>
          <w:szCs w:val="36"/>
        </w:rPr>
      </w:pPr>
    </w:p>
    <w:p w:rsidR="00D70E54" w:rsidRDefault="00D70E54" w:rsidP="006208F3">
      <w:pPr>
        <w:tabs>
          <w:tab w:val="left" w:pos="1410"/>
        </w:tabs>
        <w:jc w:val="center"/>
        <w:rPr>
          <w:sz w:val="36"/>
          <w:szCs w:val="36"/>
        </w:rPr>
      </w:pPr>
      <w:r w:rsidRPr="0054060E">
        <w:rPr>
          <w:sz w:val="36"/>
          <w:szCs w:val="36"/>
        </w:rPr>
        <w:t xml:space="preserve">Конспект интегрированного занятия по развитию творческих способностей у детей через художественную литературу с детьми </w:t>
      </w:r>
      <w:r>
        <w:rPr>
          <w:sz w:val="36"/>
          <w:szCs w:val="36"/>
        </w:rPr>
        <w:t>средней</w:t>
      </w:r>
      <w:r w:rsidRPr="0054060E">
        <w:rPr>
          <w:sz w:val="36"/>
          <w:szCs w:val="36"/>
        </w:rPr>
        <w:t xml:space="preserve"> группы.</w:t>
      </w:r>
    </w:p>
    <w:p w:rsidR="00D70E54" w:rsidRDefault="00D70E54" w:rsidP="006208F3">
      <w:pPr>
        <w:rPr>
          <w:sz w:val="36"/>
          <w:szCs w:val="36"/>
        </w:rPr>
      </w:pPr>
    </w:p>
    <w:p w:rsidR="00D70E54" w:rsidRDefault="00D70E54" w:rsidP="006208F3">
      <w:pPr>
        <w:ind w:firstLine="708"/>
        <w:rPr>
          <w:b/>
          <w:bCs/>
          <w:sz w:val="72"/>
          <w:szCs w:val="72"/>
        </w:rPr>
      </w:pPr>
    </w:p>
    <w:p w:rsidR="00D70E54" w:rsidRDefault="00D70E54" w:rsidP="006208F3">
      <w:pPr>
        <w:ind w:firstLine="708"/>
        <w:rPr>
          <w:sz w:val="72"/>
          <w:szCs w:val="72"/>
        </w:rPr>
      </w:pPr>
      <w:r w:rsidRPr="0054060E">
        <w:rPr>
          <w:b/>
          <w:bCs/>
          <w:sz w:val="72"/>
          <w:szCs w:val="72"/>
        </w:rPr>
        <w:t>Тема:</w:t>
      </w:r>
      <w:r>
        <w:rPr>
          <w:b/>
          <w:bCs/>
          <w:sz w:val="72"/>
          <w:szCs w:val="72"/>
        </w:rPr>
        <w:t xml:space="preserve">   </w:t>
      </w:r>
      <w:r w:rsidRPr="0054060E">
        <w:rPr>
          <w:sz w:val="72"/>
          <w:szCs w:val="72"/>
        </w:rPr>
        <w:t xml:space="preserve"> «Гуси – лебеди»</w:t>
      </w:r>
    </w:p>
    <w:p w:rsidR="00D70E54" w:rsidRPr="000A28F1" w:rsidRDefault="00D70E54" w:rsidP="006208F3">
      <w:pPr>
        <w:rPr>
          <w:sz w:val="72"/>
          <w:szCs w:val="72"/>
        </w:rPr>
      </w:pPr>
    </w:p>
    <w:p w:rsidR="00D70E54" w:rsidRPr="000A28F1" w:rsidRDefault="00D70E54" w:rsidP="006208F3">
      <w:pPr>
        <w:rPr>
          <w:sz w:val="72"/>
          <w:szCs w:val="72"/>
        </w:rPr>
      </w:pPr>
    </w:p>
    <w:p w:rsidR="00D70E54" w:rsidRDefault="00D70E54" w:rsidP="006208F3">
      <w:pPr>
        <w:rPr>
          <w:sz w:val="72"/>
          <w:szCs w:val="72"/>
        </w:rPr>
      </w:pPr>
    </w:p>
    <w:p w:rsidR="00D70E54" w:rsidRDefault="00D70E54" w:rsidP="006208F3">
      <w:pPr>
        <w:tabs>
          <w:tab w:val="left" w:pos="3315"/>
        </w:tabs>
        <w:rPr>
          <w:sz w:val="32"/>
          <w:szCs w:val="32"/>
        </w:rPr>
      </w:pPr>
      <w:r>
        <w:rPr>
          <w:sz w:val="72"/>
          <w:szCs w:val="72"/>
        </w:rPr>
        <w:tab/>
        <w:t xml:space="preserve">      </w:t>
      </w:r>
    </w:p>
    <w:p w:rsidR="00D70E54" w:rsidRPr="006208F3" w:rsidRDefault="00D70E54" w:rsidP="006208F3">
      <w:pPr>
        <w:tabs>
          <w:tab w:val="left" w:pos="3855"/>
        </w:tabs>
        <w:jc w:val="right"/>
        <w:rPr>
          <w:sz w:val="36"/>
          <w:szCs w:val="36"/>
        </w:rPr>
      </w:pPr>
      <w:r>
        <w:rPr>
          <w:sz w:val="32"/>
          <w:szCs w:val="32"/>
        </w:rPr>
        <w:tab/>
      </w:r>
      <w:r w:rsidRPr="006208F3">
        <w:rPr>
          <w:sz w:val="36"/>
          <w:szCs w:val="36"/>
        </w:rPr>
        <w:t xml:space="preserve">               Ситникова </w:t>
      </w:r>
    </w:p>
    <w:p w:rsidR="00D70E54" w:rsidRPr="006208F3" w:rsidRDefault="00D70E54" w:rsidP="006208F3">
      <w:pPr>
        <w:tabs>
          <w:tab w:val="left" w:pos="3855"/>
        </w:tabs>
        <w:jc w:val="right"/>
        <w:rPr>
          <w:sz w:val="36"/>
          <w:szCs w:val="36"/>
        </w:rPr>
      </w:pPr>
      <w:r w:rsidRPr="006208F3">
        <w:rPr>
          <w:sz w:val="36"/>
          <w:szCs w:val="36"/>
        </w:rPr>
        <w:t xml:space="preserve">                                                     Наталия Витальевна</w:t>
      </w:r>
    </w:p>
    <w:p w:rsidR="00D70E54" w:rsidRDefault="00D70E54" w:rsidP="006208F3">
      <w:pPr>
        <w:tabs>
          <w:tab w:val="left" w:pos="5865"/>
        </w:tabs>
        <w:jc w:val="right"/>
        <w:rPr>
          <w:sz w:val="44"/>
          <w:szCs w:val="44"/>
        </w:rPr>
      </w:pPr>
    </w:p>
    <w:p w:rsidR="00D70E54" w:rsidRDefault="00D70E54" w:rsidP="006208F3">
      <w:pPr>
        <w:tabs>
          <w:tab w:val="left" w:pos="5865"/>
        </w:tabs>
        <w:jc w:val="right"/>
        <w:rPr>
          <w:sz w:val="44"/>
          <w:szCs w:val="44"/>
        </w:rPr>
      </w:pPr>
    </w:p>
    <w:p w:rsidR="00D70E54" w:rsidRPr="000A28F1" w:rsidRDefault="00D70E54" w:rsidP="006208F3">
      <w:pPr>
        <w:tabs>
          <w:tab w:val="left" w:pos="5865"/>
        </w:tabs>
        <w:jc w:val="right"/>
        <w:rPr>
          <w:sz w:val="24"/>
          <w:szCs w:val="24"/>
        </w:rPr>
      </w:pPr>
      <w:r>
        <w:rPr>
          <w:sz w:val="44"/>
          <w:szCs w:val="44"/>
        </w:rPr>
        <w:tab/>
        <w:t xml:space="preserve">                   </w:t>
      </w:r>
      <w:r w:rsidRPr="000A28F1">
        <w:rPr>
          <w:sz w:val="24"/>
          <w:szCs w:val="24"/>
        </w:rPr>
        <w:t>2013 ГОД.</w:t>
      </w:r>
    </w:p>
    <w:p w:rsidR="00D70E54" w:rsidRPr="00D151BC" w:rsidRDefault="00D70E54" w:rsidP="00CB2BE5">
      <w:pPr>
        <w:rPr>
          <w:b/>
          <w:bCs/>
          <w:sz w:val="32"/>
          <w:szCs w:val="32"/>
        </w:rPr>
      </w:pPr>
      <w:r w:rsidRPr="00CB2BE5">
        <w:rPr>
          <w:sz w:val="36"/>
          <w:szCs w:val="36"/>
        </w:rPr>
        <w:t xml:space="preserve">         </w:t>
      </w:r>
      <w:r>
        <w:rPr>
          <w:sz w:val="36"/>
          <w:szCs w:val="36"/>
        </w:rPr>
        <w:t xml:space="preserve">               </w:t>
      </w:r>
      <w:r w:rsidRPr="00CB2BE5">
        <w:rPr>
          <w:sz w:val="36"/>
          <w:szCs w:val="36"/>
        </w:rPr>
        <w:t xml:space="preserve"> </w:t>
      </w:r>
      <w:r w:rsidRPr="00D151BC">
        <w:rPr>
          <w:b/>
          <w:bCs/>
          <w:sz w:val="32"/>
          <w:szCs w:val="32"/>
        </w:rPr>
        <w:t>Программное содержание:</w:t>
      </w:r>
    </w:p>
    <w:p w:rsidR="00D70E54" w:rsidRPr="00D151BC" w:rsidRDefault="00D70E54" w:rsidP="00CB2BE5">
      <w:pPr>
        <w:rPr>
          <w:sz w:val="24"/>
          <w:szCs w:val="24"/>
        </w:rPr>
      </w:pPr>
      <w:r w:rsidRPr="00D151BC">
        <w:rPr>
          <w:sz w:val="24"/>
          <w:szCs w:val="24"/>
        </w:rPr>
        <w:t>1.Развивать творческие задатки детей, мелкую моторику пальцев рук, аппликативные навыки, чувства ритма и слуховое восприятие музыки.</w:t>
      </w:r>
    </w:p>
    <w:p w:rsidR="00D70E54" w:rsidRPr="00D151BC" w:rsidRDefault="00D70E54" w:rsidP="00AB7A03">
      <w:pPr>
        <w:spacing w:line="240" w:lineRule="auto"/>
        <w:rPr>
          <w:sz w:val="24"/>
          <w:szCs w:val="24"/>
        </w:rPr>
      </w:pPr>
      <w:r w:rsidRPr="00D151BC">
        <w:rPr>
          <w:sz w:val="24"/>
          <w:szCs w:val="24"/>
        </w:rPr>
        <w:t>2. Активизировать и расширять словарь детей:</w:t>
      </w:r>
    </w:p>
    <w:p w:rsidR="00D70E54" w:rsidRPr="00D151BC" w:rsidRDefault="00D70E54" w:rsidP="00AB7A03">
      <w:pPr>
        <w:spacing w:line="240" w:lineRule="auto"/>
        <w:rPr>
          <w:sz w:val="24"/>
          <w:szCs w:val="24"/>
        </w:rPr>
      </w:pPr>
      <w:r w:rsidRPr="00D151BC">
        <w:rPr>
          <w:sz w:val="24"/>
          <w:szCs w:val="24"/>
        </w:rPr>
        <w:t>-</w:t>
      </w:r>
      <w:r w:rsidRPr="00D151BC">
        <w:rPr>
          <w:i/>
          <w:iCs/>
          <w:sz w:val="24"/>
          <w:szCs w:val="24"/>
        </w:rPr>
        <w:t>уменьшительно-ласкательные слова:</w:t>
      </w:r>
      <w:r w:rsidRPr="00D151BC">
        <w:rPr>
          <w:sz w:val="24"/>
          <w:szCs w:val="24"/>
        </w:rPr>
        <w:t xml:space="preserve">  </w:t>
      </w:r>
    </w:p>
    <w:p w:rsidR="00D70E54" w:rsidRPr="00D151BC" w:rsidRDefault="00D70E54" w:rsidP="00AB7A03">
      <w:pPr>
        <w:spacing w:line="240" w:lineRule="auto"/>
        <w:rPr>
          <w:sz w:val="24"/>
          <w:szCs w:val="24"/>
        </w:rPr>
      </w:pPr>
      <w:r w:rsidRPr="00D151BC">
        <w:rPr>
          <w:sz w:val="24"/>
          <w:szCs w:val="24"/>
        </w:rPr>
        <w:t>реченька, яблонька;</w:t>
      </w:r>
    </w:p>
    <w:p w:rsidR="00D70E54" w:rsidRPr="00D151BC" w:rsidRDefault="00D70E54" w:rsidP="00AB7A03">
      <w:pPr>
        <w:spacing w:line="240" w:lineRule="auto"/>
        <w:rPr>
          <w:i/>
          <w:iCs/>
          <w:sz w:val="24"/>
          <w:szCs w:val="24"/>
        </w:rPr>
      </w:pPr>
      <w:r w:rsidRPr="00D151BC">
        <w:rPr>
          <w:i/>
          <w:iCs/>
          <w:sz w:val="24"/>
          <w:szCs w:val="24"/>
        </w:rPr>
        <w:t xml:space="preserve">-новые слова: </w:t>
      </w:r>
    </w:p>
    <w:p w:rsidR="00D70E54" w:rsidRPr="00D151BC" w:rsidRDefault="00D70E54" w:rsidP="00AB7A03">
      <w:pPr>
        <w:spacing w:line="240" w:lineRule="auto"/>
        <w:rPr>
          <w:sz w:val="24"/>
          <w:szCs w:val="24"/>
        </w:rPr>
      </w:pPr>
      <w:r w:rsidRPr="00D151BC">
        <w:rPr>
          <w:sz w:val="24"/>
          <w:szCs w:val="24"/>
        </w:rPr>
        <w:t>кормилица, молочная речка - кисельные берега, яблонька-      красавица;</w:t>
      </w:r>
    </w:p>
    <w:p w:rsidR="00D70E54" w:rsidRPr="00D151BC" w:rsidRDefault="00D70E54" w:rsidP="00AB7A03">
      <w:pPr>
        <w:spacing w:line="240" w:lineRule="auto"/>
        <w:rPr>
          <w:i/>
          <w:iCs/>
          <w:sz w:val="24"/>
          <w:szCs w:val="24"/>
        </w:rPr>
      </w:pPr>
      <w:r w:rsidRPr="00D151BC">
        <w:rPr>
          <w:i/>
          <w:iCs/>
          <w:sz w:val="24"/>
          <w:szCs w:val="24"/>
        </w:rPr>
        <w:t>-слова-описания</w:t>
      </w:r>
    </w:p>
    <w:p w:rsidR="00D70E54" w:rsidRPr="00D151BC" w:rsidRDefault="00D70E54" w:rsidP="00AB7A03">
      <w:pPr>
        <w:spacing w:line="240" w:lineRule="auto"/>
        <w:rPr>
          <w:sz w:val="24"/>
          <w:szCs w:val="24"/>
        </w:rPr>
      </w:pPr>
      <w:r w:rsidRPr="00D151BC">
        <w:rPr>
          <w:sz w:val="24"/>
          <w:szCs w:val="24"/>
        </w:rPr>
        <w:t>румяные, наливные, сладкие, хрустящие.</w:t>
      </w:r>
    </w:p>
    <w:p w:rsidR="00D70E54" w:rsidRPr="00D151BC" w:rsidRDefault="00D70E54" w:rsidP="00AB7A03">
      <w:pPr>
        <w:spacing w:line="240" w:lineRule="auto"/>
        <w:rPr>
          <w:sz w:val="24"/>
          <w:szCs w:val="24"/>
        </w:rPr>
      </w:pPr>
      <w:r w:rsidRPr="00D151BC">
        <w:rPr>
          <w:sz w:val="24"/>
          <w:szCs w:val="24"/>
        </w:rPr>
        <w:t>3.Вспомнить сказку, рассказывать её вместе с детьми эмоционально, с элементами драматизации.</w:t>
      </w:r>
    </w:p>
    <w:p w:rsidR="00D70E54" w:rsidRPr="00D151BC" w:rsidRDefault="00D70E54" w:rsidP="00AB7A03">
      <w:pPr>
        <w:spacing w:line="240" w:lineRule="auto"/>
        <w:rPr>
          <w:sz w:val="24"/>
          <w:szCs w:val="24"/>
        </w:rPr>
      </w:pPr>
      <w:r w:rsidRPr="00D151BC">
        <w:rPr>
          <w:sz w:val="24"/>
          <w:szCs w:val="24"/>
        </w:rPr>
        <w:t>4. Способствовать объединению в совместной деятельности, возникновению дружеских взаимоотношений со сверстниками в процессе коллективного труда.</w:t>
      </w:r>
    </w:p>
    <w:p w:rsidR="00D70E54" w:rsidRPr="00D151BC" w:rsidRDefault="00D70E54" w:rsidP="00AB7A03">
      <w:pPr>
        <w:spacing w:line="240" w:lineRule="auto"/>
        <w:rPr>
          <w:sz w:val="24"/>
          <w:szCs w:val="24"/>
        </w:rPr>
      </w:pPr>
      <w:r w:rsidRPr="00D151BC">
        <w:rPr>
          <w:sz w:val="24"/>
          <w:szCs w:val="24"/>
        </w:rPr>
        <w:t>5.Воспитывать нравственные качества через художественную литературу.</w:t>
      </w:r>
    </w:p>
    <w:p w:rsidR="00D70E54" w:rsidRPr="00D151BC" w:rsidRDefault="00D70E54" w:rsidP="00AB7A03">
      <w:pPr>
        <w:jc w:val="center"/>
        <w:rPr>
          <w:sz w:val="24"/>
          <w:szCs w:val="24"/>
        </w:rPr>
      </w:pPr>
      <w:r w:rsidRPr="00D151BC">
        <w:rPr>
          <w:sz w:val="24"/>
          <w:szCs w:val="24"/>
        </w:rPr>
        <w:t>Цель - формировать у детей дошкольного возраста эстетическое восприятие и художественно-творческие способности через художественную литературу.</w:t>
      </w:r>
    </w:p>
    <w:p w:rsidR="00D70E54" w:rsidRPr="00D151BC" w:rsidRDefault="00D70E54" w:rsidP="00CB2BE5">
      <w:pPr>
        <w:rPr>
          <w:sz w:val="24"/>
          <w:szCs w:val="24"/>
        </w:rPr>
      </w:pPr>
      <w:r w:rsidRPr="00D151BC">
        <w:rPr>
          <w:sz w:val="24"/>
          <w:szCs w:val="24"/>
        </w:rPr>
        <w:t xml:space="preserve">                                Предварительная работа:</w:t>
      </w:r>
    </w:p>
    <w:p w:rsidR="00D70E54" w:rsidRPr="00D151BC" w:rsidRDefault="00D70E54" w:rsidP="00CB2BE5">
      <w:pPr>
        <w:rPr>
          <w:b/>
          <w:bCs/>
          <w:sz w:val="24"/>
          <w:szCs w:val="24"/>
        </w:rPr>
      </w:pPr>
      <w:r>
        <w:rPr>
          <w:sz w:val="24"/>
          <w:szCs w:val="24"/>
        </w:rPr>
        <w:t>Рисование и лепка яблок</w:t>
      </w:r>
      <w:r w:rsidRPr="00D151BC">
        <w:rPr>
          <w:sz w:val="24"/>
          <w:szCs w:val="24"/>
        </w:rPr>
        <w:t>. Изготовление атрибутики к занятию: мост, речка, печка. Оформление зала. Чтение сказки «Гуси – лебеди». Разучивание хоровода «Яблонька»,</w:t>
      </w:r>
    </w:p>
    <w:p w:rsidR="00D70E54" w:rsidRPr="00B6373D" w:rsidRDefault="00D70E54" w:rsidP="00CB2BE5">
      <w:pPr>
        <w:rPr>
          <w:b/>
          <w:bCs/>
          <w:sz w:val="28"/>
          <w:szCs w:val="28"/>
          <w:u w:val="single"/>
        </w:rPr>
      </w:pPr>
      <w:r w:rsidRPr="00B6373D">
        <w:rPr>
          <w:b/>
          <w:bCs/>
          <w:sz w:val="32"/>
          <w:szCs w:val="32"/>
          <w:u w:val="single"/>
        </w:rPr>
        <w:t>Авторские пособия</w:t>
      </w:r>
      <w:r w:rsidRPr="00B6373D">
        <w:rPr>
          <w:b/>
          <w:bCs/>
          <w:sz w:val="24"/>
          <w:szCs w:val="24"/>
          <w:u w:val="single"/>
        </w:rPr>
        <w:t>:</w:t>
      </w:r>
      <w:r w:rsidRPr="00B6373D">
        <w:rPr>
          <w:sz w:val="24"/>
          <w:szCs w:val="24"/>
          <w:u w:val="single"/>
        </w:rPr>
        <w:t xml:space="preserve"> </w:t>
      </w:r>
      <w:r w:rsidRPr="00B6373D">
        <w:rPr>
          <w:b/>
          <w:bCs/>
          <w:sz w:val="28"/>
          <w:szCs w:val="28"/>
          <w:u w:val="single"/>
        </w:rPr>
        <w:t>пазлы - печка, яблоня, платочки, речка,</w:t>
      </w:r>
      <w:r>
        <w:rPr>
          <w:b/>
          <w:bCs/>
          <w:sz w:val="28"/>
          <w:szCs w:val="28"/>
          <w:u w:val="single"/>
        </w:rPr>
        <w:t xml:space="preserve"> домик Бабы-Яги.</w:t>
      </w:r>
      <w:r w:rsidRPr="00B6373D">
        <w:rPr>
          <w:b/>
          <w:bCs/>
          <w:sz w:val="28"/>
          <w:szCs w:val="28"/>
          <w:u w:val="single"/>
        </w:rPr>
        <w:t xml:space="preserve"> </w:t>
      </w:r>
    </w:p>
    <w:p w:rsidR="00D70E54" w:rsidRPr="00D151BC" w:rsidRDefault="00D70E54" w:rsidP="00CB2BE5">
      <w:pPr>
        <w:rPr>
          <w:b/>
          <w:bCs/>
          <w:sz w:val="24"/>
          <w:szCs w:val="24"/>
        </w:rPr>
      </w:pPr>
      <w:r w:rsidRPr="00D151BC">
        <w:rPr>
          <w:sz w:val="24"/>
          <w:szCs w:val="24"/>
        </w:rPr>
        <w:t>Интеграция образовательных областей</w:t>
      </w:r>
      <w:r w:rsidRPr="00D151BC">
        <w:rPr>
          <w:b/>
          <w:bCs/>
          <w:sz w:val="24"/>
          <w:szCs w:val="24"/>
        </w:rPr>
        <w:t>:</w:t>
      </w:r>
    </w:p>
    <w:p w:rsidR="00D70E54" w:rsidRPr="00D151BC" w:rsidRDefault="00D70E54" w:rsidP="00CB2BE5">
      <w:pPr>
        <w:rPr>
          <w:sz w:val="24"/>
          <w:szCs w:val="24"/>
        </w:rPr>
      </w:pPr>
      <w:r w:rsidRPr="00D151BC">
        <w:rPr>
          <w:b/>
          <w:bCs/>
          <w:sz w:val="24"/>
          <w:szCs w:val="24"/>
        </w:rPr>
        <w:t xml:space="preserve"> </w:t>
      </w:r>
      <w:r w:rsidRPr="00D151BC">
        <w:rPr>
          <w:sz w:val="24"/>
          <w:szCs w:val="24"/>
        </w:rPr>
        <w:t>художественная литература, художественное творчество, коммуникация, социализация, музыка, безопасность.</w:t>
      </w:r>
    </w:p>
    <w:p w:rsidR="00D70E54" w:rsidRPr="00D151BC" w:rsidRDefault="00D70E54">
      <w:pPr>
        <w:rPr>
          <w:i/>
          <w:iCs/>
          <w:sz w:val="24"/>
          <w:szCs w:val="24"/>
        </w:rPr>
      </w:pPr>
      <w:r w:rsidRPr="00D151BC">
        <w:rPr>
          <w:i/>
          <w:iCs/>
          <w:sz w:val="24"/>
          <w:szCs w:val="24"/>
        </w:rPr>
        <w:t xml:space="preserve">Под музыку дети </w:t>
      </w:r>
      <w:r w:rsidRPr="00D151BC">
        <w:rPr>
          <w:sz w:val="24"/>
          <w:szCs w:val="24"/>
        </w:rPr>
        <w:t>входят</w:t>
      </w:r>
      <w:r w:rsidRPr="00D151BC">
        <w:rPr>
          <w:i/>
          <w:iCs/>
          <w:sz w:val="24"/>
          <w:szCs w:val="24"/>
        </w:rPr>
        <w:t xml:space="preserve"> в зал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Воспитатель:</w:t>
      </w:r>
      <w:r w:rsidRPr="00D151BC">
        <w:rPr>
          <w:sz w:val="24"/>
          <w:szCs w:val="24"/>
        </w:rPr>
        <w:t xml:space="preserve">   Ребята, я хочу вам рассказать необычную сказку. Послушайте и угадайте, что же это за сказка</w:t>
      </w:r>
      <w:r w:rsidRPr="00D151BC">
        <w:rPr>
          <w:i/>
          <w:iCs/>
          <w:sz w:val="24"/>
          <w:szCs w:val="24"/>
        </w:rPr>
        <w:t>?:   (звучит музыка).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sz w:val="24"/>
          <w:szCs w:val="24"/>
        </w:rPr>
        <w:t>«Жили-были старичок со старушкой и были у них дочка да сыночек маленький. Однажды родители ушли, а девочка позабыла, что ей наказывали, посадила братца на травку под окошко, а сама заигралась и забыла про братца….».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sz w:val="24"/>
          <w:szCs w:val="24"/>
        </w:rPr>
        <w:t>-Ребята, какую сказку я вам рассказываю?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Дети:</w:t>
      </w:r>
      <w:r w:rsidRPr="00D151BC">
        <w:rPr>
          <w:sz w:val="24"/>
          <w:szCs w:val="24"/>
        </w:rPr>
        <w:t xml:space="preserve">  «Гуси-лебеди»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Воспитатель:</w:t>
      </w:r>
      <w:r w:rsidRPr="00D151BC">
        <w:rPr>
          <w:sz w:val="24"/>
          <w:szCs w:val="24"/>
        </w:rPr>
        <w:t xml:space="preserve">   А как вы догадались?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Дети:</w:t>
      </w:r>
      <w:r w:rsidRPr="00D151BC">
        <w:rPr>
          <w:sz w:val="24"/>
          <w:szCs w:val="24"/>
        </w:rPr>
        <w:t xml:space="preserve">  Потому что так начинается эта сказка.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Воспитатель:</w:t>
      </w:r>
      <w:r w:rsidRPr="00D151BC">
        <w:rPr>
          <w:sz w:val="24"/>
          <w:szCs w:val="24"/>
        </w:rPr>
        <w:t xml:space="preserve">  Вот сегодня мы и будем путешествовать по сказке «Гуси-лебеди». Ребята , вы не помните, что же там случилось?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sz w:val="24"/>
          <w:szCs w:val="24"/>
        </w:rPr>
        <w:t>Дети: Гуси-лебеди унесли Иванушку к Бабе – Яге.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 xml:space="preserve">Воспитатель: </w:t>
      </w:r>
      <w:r w:rsidRPr="00D151BC">
        <w:rPr>
          <w:sz w:val="24"/>
          <w:szCs w:val="24"/>
        </w:rPr>
        <w:t xml:space="preserve"> Ребята, что же нам делать?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 xml:space="preserve">Дети : </w:t>
      </w:r>
      <w:r w:rsidRPr="00D151BC">
        <w:rPr>
          <w:sz w:val="24"/>
          <w:szCs w:val="24"/>
        </w:rPr>
        <w:t>Надо спасать Иванушку.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Воспитатель:</w:t>
      </w:r>
      <w:r w:rsidRPr="00D151BC">
        <w:rPr>
          <w:sz w:val="24"/>
          <w:szCs w:val="24"/>
        </w:rPr>
        <w:t xml:space="preserve">  Сделать нам это будет непросто, но надо очень постараться. Давайте, пойдём спасать Иванушку.</w:t>
      </w:r>
    </w:p>
    <w:p w:rsidR="00D70E54" w:rsidRPr="00D151BC" w:rsidRDefault="00D70E54" w:rsidP="00365CC6">
      <w:pPr>
        <w:rPr>
          <w:i/>
          <w:iCs/>
          <w:sz w:val="24"/>
          <w:szCs w:val="24"/>
        </w:rPr>
      </w:pPr>
      <w:r w:rsidRPr="00D151BC">
        <w:rPr>
          <w:i/>
          <w:iCs/>
          <w:sz w:val="24"/>
          <w:szCs w:val="24"/>
        </w:rPr>
        <w:t>(Звучит музыка, дети идут по залу, подходят к печке).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Воспитатель:</w:t>
      </w:r>
      <w:r w:rsidRPr="00D151BC">
        <w:rPr>
          <w:sz w:val="24"/>
          <w:szCs w:val="24"/>
        </w:rPr>
        <w:t xml:space="preserve">    Ой, ребята, а раньше здесь печка была, но она сломалась. А я точно знаю ,что она нам может помочь. Давайте соберём печку и спросим у неё, куда же Гуси-лебеди полетели? Да здесь даже подсказка есть. Давайте посмотрим на маленькую печку и соберём такую же большую.</w:t>
      </w:r>
    </w:p>
    <w:p w:rsidR="00D70E54" w:rsidRDefault="00D70E54" w:rsidP="00365CC6">
      <w:pPr>
        <w:rPr>
          <w:i/>
          <w:iCs/>
          <w:sz w:val="24"/>
          <w:szCs w:val="24"/>
        </w:rPr>
      </w:pPr>
      <w:r w:rsidRPr="00D151BC">
        <w:rPr>
          <w:i/>
          <w:iCs/>
          <w:sz w:val="24"/>
          <w:szCs w:val="24"/>
        </w:rPr>
        <w:t xml:space="preserve">(Дети собирают печку из объёмных  пазлов, </w:t>
      </w:r>
      <w:r w:rsidRPr="00DB5F46">
        <w:rPr>
          <w:b/>
          <w:bCs/>
          <w:i/>
          <w:iCs/>
          <w:sz w:val="24"/>
          <w:szCs w:val="24"/>
        </w:rPr>
        <w:t>(Авторское пособие педагога</w:t>
      </w:r>
      <w:r>
        <w:rPr>
          <w:b/>
          <w:bCs/>
          <w:i/>
          <w:iCs/>
          <w:sz w:val="24"/>
          <w:szCs w:val="24"/>
        </w:rPr>
        <w:t>-1</w:t>
      </w:r>
      <w:r>
        <w:rPr>
          <w:i/>
          <w:iCs/>
          <w:sz w:val="24"/>
          <w:szCs w:val="24"/>
        </w:rPr>
        <w:t xml:space="preserve">) </w:t>
      </w:r>
    </w:p>
    <w:p w:rsidR="00D70E54" w:rsidRPr="00D151BC" w:rsidRDefault="00D70E54" w:rsidP="00365CC6">
      <w:pPr>
        <w:rPr>
          <w:i/>
          <w:iCs/>
          <w:sz w:val="24"/>
          <w:szCs w:val="24"/>
        </w:rPr>
      </w:pPr>
      <w:r w:rsidRPr="00D151BC">
        <w:rPr>
          <w:i/>
          <w:iCs/>
          <w:sz w:val="24"/>
          <w:szCs w:val="24"/>
        </w:rPr>
        <w:t>печка готова).</w:t>
      </w:r>
    </w:p>
    <w:p w:rsidR="00D70E54" w:rsidRPr="00D151BC" w:rsidRDefault="00D70E54" w:rsidP="00365CC6">
      <w:pPr>
        <w:rPr>
          <w:i/>
          <w:iCs/>
          <w:sz w:val="24"/>
          <w:szCs w:val="24"/>
        </w:rPr>
      </w:pPr>
      <w:r w:rsidRPr="00D151BC">
        <w:rPr>
          <w:i/>
          <w:iCs/>
          <w:sz w:val="24"/>
          <w:szCs w:val="24"/>
        </w:rPr>
        <w:t>Приложение №1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Печка:</w:t>
      </w:r>
      <w:r w:rsidRPr="00D151BC">
        <w:rPr>
          <w:sz w:val="24"/>
          <w:szCs w:val="24"/>
        </w:rPr>
        <w:t xml:space="preserve"> </w:t>
      </w:r>
      <w:r w:rsidRPr="00D151BC">
        <w:rPr>
          <w:b/>
          <w:bCs/>
          <w:sz w:val="24"/>
          <w:szCs w:val="24"/>
        </w:rPr>
        <w:t>(аудиозапись</w:t>
      </w:r>
      <w:r w:rsidRPr="00D151BC">
        <w:rPr>
          <w:sz w:val="24"/>
          <w:szCs w:val="24"/>
        </w:rPr>
        <w:t>)  «Спасибо,  ребята,  вы  мне очень помогли, теперь я могу печь  вкусные, ароматные,  румяные,  душистые пирожки».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Ребёнок:</w:t>
      </w:r>
      <w:r w:rsidRPr="00D151BC">
        <w:rPr>
          <w:sz w:val="24"/>
          <w:szCs w:val="24"/>
        </w:rPr>
        <w:t xml:space="preserve">  «Печка, кормилица ты наша,  скажи,  куда Гуси-лебеди полетели?»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Печка:</w:t>
      </w:r>
      <w:r w:rsidRPr="00D151BC">
        <w:rPr>
          <w:sz w:val="24"/>
          <w:szCs w:val="24"/>
        </w:rPr>
        <w:t xml:space="preserve"> </w:t>
      </w:r>
      <w:r w:rsidRPr="00D151BC">
        <w:rPr>
          <w:b/>
          <w:bCs/>
          <w:sz w:val="24"/>
          <w:szCs w:val="24"/>
        </w:rPr>
        <w:t>(аудиозапись</w:t>
      </w:r>
      <w:r w:rsidRPr="00D151BC">
        <w:rPr>
          <w:sz w:val="24"/>
          <w:szCs w:val="24"/>
        </w:rPr>
        <w:t>)  «Идите туда, где растёт яблонька, туда и полетели Гуси-лебеди. Вот яблонька вам всё и скажет».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Воспитатель:</w:t>
      </w:r>
      <w:r w:rsidRPr="00D151BC">
        <w:rPr>
          <w:sz w:val="24"/>
          <w:szCs w:val="24"/>
        </w:rPr>
        <w:t xml:space="preserve">  Ну что же, ребята, с первым заданием мы справились, пойдём искать яблоньку».</w:t>
      </w:r>
    </w:p>
    <w:p w:rsidR="00D70E54" w:rsidRPr="00DB5F46" w:rsidRDefault="00D70E54" w:rsidP="00365CC6">
      <w:pPr>
        <w:rPr>
          <w:b/>
          <w:bCs/>
          <w:sz w:val="24"/>
          <w:szCs w:val="24"/>
        </w:rPr>
      </w:pPr>
      <w:r w:rsidRPr="00D151BC">
        <w:rPr>
          <w:i/>
          <w:iCs/>
          <w:sz w:val="24"/>
          <w:szCs w:val="24"/>
        </w:rPr>
        <w:t>(Дети идут по залу, находят яблоньку</w:t>
      </w:r>
      <w:r w:rsidRPr="00DB5F46">
        <w:rPr>
          <w:b/>
          <w:bCs/>
          <w:sz w:val="24"/>
          <w:szCs w:val="24"/>
        </w:rPr>
        <w:t>)-(Авторское пособие педагога</w:t>
      </w:r>
      <w:r>
        <w:rPr>
          <w:b/>
          <w:bCs/>
          <w:sz w:val="24"/>
          <w:szCs w:val="24"/>
        </w:rPr>
        <w:t>-2</w:t>
      </w:r>
      <w:r w:rsidRPr="00DB5F46">
        <w:rPr>
          <w:b/>
          <w:bCs/>
          <w:sz w:val="24"/>
          <w:szCs w:val="24"/>
        </w:rPr>
        <w:t>).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Воспитатель:</w:t>
      </w:r>
      <w:r w:rsidRPr="00D151BC">
        <w:rPr>
          <w:sz w:val="24"/>
          <w:szCs w:val="24"/>
        </w:rPr>
        <w:t xml:space="preserve">  Ребята, а вот и наша красавица яблонька.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Ребёнок:</w:t>
      </w:r>
      <w:r w:rsidRPr="00D151BC">
        <w:rPr>
          <w:sz w:val="24"/>
          <w:szCs w:val="24"/>
        </w:rPr>
        <w:t xml:space="preserve">  Яблонька-красавица, скажи, куда Гуси-лебеди полетели?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Яблонька:</w:t>
      </w:r>
      <w:r w:rsidRPr="00D151BC">
        <w:rPr>
          <w:sz w:val="24"/>
          <w:szCs w:val="24"/>
        </w:rPr>
        <w:t xml:space="preserve"> (</w:t>
      </w:r>
      <w:r w:rsidRPr="00D151BC">
        <w:rPr>
          <w:b/>
          <w:bCs/>
          <w:sz w:val="24"/>
          <w:szCs w:val="24"/>
        </w:rPr>
        <w:t>аудиозапись)</w:t>
      </w:r>
      <w:r w:rsidRPr="00D151BC">
        <w:rPr>
          <w:sz w:val="24"/>
          <w:szCs w:val="24"/>
        </w:rPr>
        <w:t xml:space="preserve">  «Скажу, только грустно мне одной стоять,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sz w:val="24"/>
          <w:szCs w:val="24"/>
        </w:rPr>
        <w:t xml:space="preserve"> без яблочков, помогите сначала вы мне».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Воспитатель:</w:t>
      </w:r>
      <w:r w:rsidRPr="00D151BC">
        <w:rPr>
          <w:sz w:val="24"/>
          <w:szCs w:val="24"/>
        </w:rPr>
        <w:t xml:space="preserve">  «Яблонька-красавица, чем же мы тебе помочь можем? Ах, да, ребята, кажется, я знаю, мы сейчас спляшем вместе с нашей красавицей и повеселим её».</w:t>
      </w:r>
    </w:p>
    <w:p w:rsidR="00D70E54" w:rsidRPr="00D151BC" w:rsidRDefault="00D70E54" w:rsidP="00365CC6">
      <w:pPr>
        <w:rPr>
          <w:i/>
          <w:iCs/>
          <w:sz w:val="24"/>
          <w:szCs w:val="24"/>
        </w:rPr>
      </w:pPr>
      <w:r w:rsidRPr="00D151BC">
        <w:rPr>
          <w:i/>
          <w:iCs/>
          <w:sz w:val="24"/>
          <w:szCs w:val="24"/>
        </w:rPr>
        <w:t>(Хоровод вокруг яблоньки «Яблонька»).</w:t>
      </w:r>
    </w:p>
    <w:p w:rsidR="00D70E54" w:rsidRPr="00D151BC" w:rsidRDefault="00D70E54" w:rsidP="00365CC6">
      <w:pPr>
        <w:rPr>
          <w:i/>
          <w:iCs/>
          <w:sz w:val="24"/>
          <w:szCs w:val="24"/>
        </w:rPr>
      </w:pPr>
      <w:r w:rsidRPr="00D151BC">
        <w:rPr>
          <w:i/>
          <w:iCs/>
          <w:sz w:val="24"/>
          <w:szCs w:val="24"/>
        </w:rPr>
        <w:t>Приложение №2</w:t>
      </w:r>
    </w:p>
    <w:p w:rsidR="00D70E54" w:rsidRPr="00D151BC" w:rsidRDefault="00D70E54" w:rsidP="00365CC6">
      <w:pPr>
        <w:rPr>
          <w:i/>
          <w:iCs/>
          <w:sz w:val="24"/>
          <w:szCs w:val="24"/>
        </w:rPr>
      </w:pPr>
      <w:r w:rsidRPr="00D151BC">
        <w:rPr>
          <w:i/>
          <w:iCs/>
          <w:sz w:val="24"/>
          <w:szCs w:val="24"/>
        </w:rPr>
        <w:t xml:space="preserve">Воспитатель: </w:t>
      </w:r>
      <w:r w:rsidRPr="00D151BC">
        <w:rPr>
          <w:sz w:val="24"/>
          <w:szCs w:val="24"/>
        </w:rPr>
        <w:t xml:space="preserve"> Ребята, а давайте подарим нашей дорогой яблоньке наши наливные, душистые , ароматные яблочки, которые мы с вами в группе сделали</w:t>
      </w:r>
      <w:r w:rsidRPr="00D151BC">
        <w:rPr>
          <w:i/>
          <w:iCs/>
          <w:sz w:val="24"/>
          <w:szCs w:val="24"/>
        </w:rPr>
        <w:t>.</w:t>
      </w:r>
    </w:p>
    <w:p w:rsidR="00D70E54" w:rsidRPr="00D151BC" w:rsidRDefault="00D70E54" w:rsidP="00365CC6">
      <w:pPr>
        <w:rPr>
          <w:i/>
          <w:iCs/>
          <w:sz w:val="24"/>
          <w:szCs w:val="24"/>
        </w:rPr>
      </w:pPr>
      <w:r w:rsidRPr="00D151BC">
        <w:rPr>
          <w:i/>
          <w:iCs/>
          <w:sz w:val="24"/>
          <w:szCs w:val="24"/>
        </w:rPr>
        <w:t>(Дети развешивают на яблоню слепленные и нарисованные разными способами яблоки).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Воспитатель:</w:t>
      </w:r>
      <w:r w:rsidRPr="00D151BC">
        <w:rPr>
          <w:sz w:val="24"/>
          <w:szCs w:val="24"/>
        </w:rPr>
        <w:t xml:space="preserve"> Ну что, милая яблонька, порадовали мы тебя?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Яблоня</w:t>
      </w:r>
      <w:r w:rsidRPr="00D151BC">
        <w:rPr>
          <w:b/>
          <w:bCs/>
          <w:sz w:val="24"/>
          <w:szCs w:val="24"/>
        </w:rPr>
        <w:t xml:space="preserve">: (аудиозапись) </w:t>
      </w:r>
      <w:r w:rsidRPr="00D151BC">
        <w:rPr>
          <w:sz w:val="24"/>
          <w:szCs w:val="24"/>
        </w:rPr>
        <w:t xml:space="preserve"> «Спасибо, ребята, по пути вам встретится молочная речка - кисельные берега, вот к ней Гуси-лебеди и полетели. Ступайте вон…..туда.</w:t>
      </w:r>
    </w:p>
    <w:p w:rsidR="00D70E54" w:rsidRPr="00D151BC" w:rsidRDefault="00D70E54" w:rsidP="00365CC6">
      <w:pPr>
        <w:rPr>
          <w:i/>
          <w:iCs/>
          <w:sz w:val="24"/>
          <w:szCs w:val="24"/>
        </w:rPr>
      </w:pPr>
      <w:r w:rsidRPr="00D151BC">
        <w:rPr>
          <w:i/>
          <w:iCs/>
          <w:sz w:val="24"/>
          <w:szCs w:val="24"/>
        </w:rPr>
        <w:t xml:space="preserve">(Под музыку дети </w:t>
      </w:r>
      <w:r w:rsidRPr="00D151BC">
        <w:rPr>
          <w:sz w:val="24"/>
          <w:szCs w:val="24"/>
        </w:rPr>
        <w:t>идут</w:t>
      </w:r>
      <w:r w:rsidRPr="00D151BC">
        <w:rPr>
          <w:i/>
          <w:iCs/>
          <w:sz w:val="24"/>
          <w:szCs w:val="24"/>
        </w:rPr>
        <w:t xml:space="preserve"> по залу и подходят к речке).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Ребёнок:</w:t>
      </w:r>
      <w:r w:rsidRPr="00D151BC">
        <w:rPr>
          <w:sz w:val="24"/>
          <w:szCs w:val="24"/>
        </w:rPr>
        <w:t xml:space="preserve">   Молочная речка - кисельные берега, скажи куда Гуси- лебеди полетели?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Речка:</w:t>
      </w:r>
      <w:r w:rsidRPr="00D151BC">
        <w:rPr>
          <w:sz w:val="24"/>
          <w:szCs w:val="24"/>
        </w:rPr>
        <w:t xml:space="preserve"> (</w:t>
      </w:r>
      <w:r w:rsidRPr="00D151BC">
        <w:rPr>
          <w:b/>
          <w:bCs/>
          <w:sz w:val="24"/>
          <w:szCs w:val="24"/>
        </w:rPr>
        <w:t xml:space="preserve">аудиозапись) </w:t>
      </w:r>
      <w:r w:rsidRPr="00D151BC">
        <w:rPr>
          <w:sz w:val="24"/>
          <w:szCs w:val="24"/>
        </w:rPr>
        <w:t xml:space="preserve"> «Скажу. Вон…туда гуси полетели, прямо к дому Бабы – Яги, там и сидит Иванушка, золотыми яблочками играет, но через меня вам не пройти, нужно сначала мост построить. Справитесь с этим заданием, найдёте Иванушку».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 xml:space="preserve"> Воспитатель:</w:t>
      </w:r>
      <w:r w:rsidRPr="00D151BC">
        <w:rPr>
          <w:sz w:val="24"/>
          <w:szCs w:val="24"/>
        </w:rPr>
        <w:t xml:space="preserve">  Ребята, вот </w:t>
      </w:r>
      <w:r>
        <w:rPr>
          <w:sz w:val="24"/>
          <w:szCs w:val="24"/>
        </w:rPr>
        <w:t xml:space="preserve">речка, </w:t>
      </w:r>
      <w:r w:rsidRPr="00DB5F46">
        <w:rPr>
          <w:b/>
          <w:bCs/>
          <w:sz w:val="24"/>
          <w:szCs w:val="24"/>
        </w:rPr>
        <w:t>(Авторское пособие 3)</w:t>
      </w:r>
      <w:r>
        <w:rPr>
          <w:sz w:val="24"/>
          <w:szCs w:val="24"/>
        </w:rPr>
        <w:t>, но через неё нам не пройти, нужно мостик п</w:t>
      </w:r>
      <w:r w:rsidRPr="00D151BC">
        <w:rPr>
          <w:sz w:val="24"/>
          <w:szCs w:val="24"/>
        </w:rPr>
        <w:t>остроить.</w:t>
      </w:r>
    </w:p>
    <w:p w:rsidR="00D70E54" w:rsidRPr="00D151BC" w:rsidRDefault="00D70E54" w:rsidP="00365CC6">
      <w:pPr>
        <w:rPr>
          <w:i/>
          <w:iCs/>
          <w:sz w:val="24"/>
          <w:szCs w:val="24"/>
        </w:rPr>
      </w:pPr>
      <w:r w:rsidRPr="00D151BC">
        <w:rPr>
          <w:i/>
          <w:iCs/>
          <w:sz w:val="24"/>
          <w:szCs w:val="24"/>
        </w:rPr>
        <w:t xml:space="preserve">(Дети  </w:t>
      </w:r>
      <w:r w:rsidRPr="00DB5F46">
        <w:rPr>
          <w:b/>
          <w:bCs/>
          <w:sz w:val="24"/>
          <w:szCs w:val="24"/>
        </w:rPr>
        <w:t>строят из конструктора</w:t>
      </w:r>
      <w:r>
        <w:rPr>
          <w:sz w:val="24"/>
          <w:szCs w:val="24"/>
        </w:rPr>
        <w:t xml:space="preserve"> мост</w:t>
      </w:r>
      <w:r w:rsidRPr="00D151BC">
        <w:rPr>
          <w:i/>
          <w:iCs/>
          <w:sz w:val="24"/>
          <w:szCs w:val="24"/>
        </w:rPr>
        <w:t>, мост готов).</w:t>
      </w:r>
    </w:p>
    <w:p w:rsidR="00D70E54" w:rsidRPr="00D151BC" w:rsidRDefault="00D70E54" w:rsidP="00365CC6">
      <w:pPr>
        <w:rPr>
          <w:i/>
          <w:iCs/>
          <w:sz w:val="24"/>
          <w:szCs w:val="24"/>
        </w:rPr>
      </w:pPr>
      <w:hyperlink r:id="rId4" w:history="1">
        <w:r w:rsidRPr="00F90263">
          <w:rPr>
            <w:rStyle w:val="Hyperlink"/>
            <w:i/>
            <w:iCs/>
            <w:sz w:val="24"/>
            <w:szCs w:val="24"/>
          </w:rPr>
          <w:t>Приложение №3</w:t>
        </w:r>
      </w:hyperlink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Речка</w:t>
      </w:r>
      <w:r w:rsidRPr="00D151BC">
        <w:rPr>
          <w:b/>
          <w:bCs/>
          <w:i/>
          <w:iCs/>
          <w:sz w:val="24"/>
          <w:szCs w:val="24"/>
        </w:rPr>
        <w:t xml:space="preserve">:  </w:t>
      </w:r>
      <w:r w:rsidRPr="00D151BC">
        <w:rPr>
          <w:b/>
          <w:bCs/>
          <w:sz w:val="24"/>
          <w:szCs w:val="24"/>
        </w:rPr>
        <w:t>(аудиозапись</w:t>
      </w:r>
      <w:r w:rsidRPr="00D151BC">
        <w:rPr>
          <w:sz w:val="24"/>
          <w:szCs w:val="24"/>
        </w:rPr>
        <w:t>)  «Молодцы, ребята, спасибо вам,  вижу, что вы и с этим заданием  справились, идите, выручайте  Иванушку».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Воспитатель:</w:t>
      </w:r>
      <w:r w:rsidRPr="00D151BC">
        <w:rPr>
          <w:sz w:val="24"/>
          <w:szCs w:val="24"/>
        </w:rPr>
        <w:t xml:space="preserve">   Ребята, идём дальше.</w:t>
      </w:r>
    </w:p>
    <w:p w:rsidR="00D70E54" w:rsidRPr="00D151BC" w:rsidRDefault="00D70E54" w:rsidP="00365CC6">
      <w:pPr>
        <w:rPr>
          <w:i/>
          <w:iCs/>
          <w:sz w:val="24"/>
          <w:szCs w:val="24"/>
        </w:rPr>
      </w:pPr>
      <w:r w:rsidRPr="00D151BC">
        <w:rPr>
          <w:i/>
          <w:iCs/>
          <w:sz w:val="24"/>
          <w:szCs w:val="24"/>
        </w:rPr>
        <w:t>(Дети подходят к дому Бабы – Яги и видят под окном сидит Иванушка).</w:t>
      </w:r>
    </w:p>
    <w:p w:rsidR="00D70E54" w:rsidRPr="00D151BC" w:rsidRDefault="00D70E54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Воспитатель:</w:t>
      </w:r>
      <w:r w:rsidRPr="00D151BC">
        <w:rPr>
          <w:sz w:val="24"/>
          <w:szCs w:val="24"/>
        </w:rPr>
        <w:t xml:space="preserve">  Ребята,а вот и дом Бабы – Яги</w:t>
      </w:r>
      <w:r>
        <w:rPr>
          <w:b/>
          <w:bCs/>
          <w:sz w:val="24"/>
          <w:szCs w:val="24"/>
        </w:rPr>
        <w:t xml:space="preserve"> </w:t>
      </w:r>
      <w:r w:rsidRPr="00B6373D">
        <w:rPr>
          <w:b/>
          <w:bCs/>
          <w:sz w:val="24"/>
          <w:szCs w:val="24"/>
        </w:rPr>
        <w:t>(Авторское пособие 4)</w:t>
      </w:r>
      <w:r>
        <w:rPr>
          <w:b/>
          <w:bCs/>
          <w:sz w:val="24"/>
          <w:szCs w:val="24"/>
        </w:rPr>
        <w:t>,</w:t>
      </w:r>
      <w:r w:rsidRPr="00D151BC">
        <w:rPr>
          <w:sz w:val="24"/>
          <w:szCs w:val="24"/>
        </w:rPr>
        <w:t xml:space="preserve"> а вот и наш Иванушка.</w:t>
      </w:r>
    </w:p>
    <w:p w:rsidR="00D70E54" w:rsidRDefault="00D70E54" w:rsidP="00365CC6">
      <w:pPr>
        <w:tabs>
          <w:tab w:val="left" w:pos="1620"/>
        </w:tabs>
        <w:rPr>
          <w:sz w:val="24"/>
          <w:szCs w:val="24"/>
        </w:rPr>
      </w:pPr>
      <w:r w:rsidRPr="00D151BC">
        <w:rPr>
          <w:sz w:val="24"/>
          <w:szCs w:val="24"/>
        </w:rPr>
        <w:tab/>
        <w:t>Иванушка, вот мы тебя и нашли.</w:t>
      </w:r>
    </w:p>
    <w:p w:rsidR="00D70E54" w:rsidRPr="00D151BC" w:rsidRDefault="00D70E54" w:rsidP="00365CC6">
      <w:pPr>
        <w:tabs>
          <w:tab w:val="left" w:pos="1620"/>
        </w:tabs>
        <w:rPr>
          <w:sz w:val="24"/>
          <w:szCs w:val="24"/>
        </w:rPr>
      </w:pPr>
      <w:hyperlink r:id="rId5" w:history="1">
        <w:r w:rsidRPr="00F90263">
          <w:rPr>
            <w:rStyle w:val="Hyperlink"/>
            <w:sz w:val="24"/>
            <w:szCs w:val="24"/>
          </w:rPr>
          <w:t>Приложение №4</w:t>
        </w:r>
      </w:hyperlink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Иванушка:</w:t>
      </w:r>
      <w:r w:rsidRPr="00D151BC">
        <w:rPr>
          <w:sz w:val="24"/>
          <w:szCs w:val="24"/>
        </w:rPr>
        <w:t xml:space="preserve">  А как вы меня нашли?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Воспитатель:</w:t>
      </w:r>
      <w:r w:rsidRPr="00D151BC">
        <w:rPr>
          <w:sz w:val="24"/>
          <w:szCs w:val="24"/>
        </w:rPr>
        <w:t xml:space="preserve">  Иванушка, нам было очень не легко, но мы со всеми трудностями справились и пришли тебя спасать.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sz w:val="24"/>
          <w:szCs w:val="24"/>
        </w:rPr>
        <w:t>Ребята, давайте вспомним, что нам встретилось на пути?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Дети:</w:t>
      </w:r>
      <w:r w:rsidRPr="00D151BC">
        <w:rPr>
          <w:sz w:val="24"/>
          <w:szCs w:val="24"/>
        </w:rPr>
        <w:t xml:space="preserve">          Печка.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Воспитатель:</w:t>
      </w:r>
      <w:r w:rsidRPr="00D151BC">
        <w:rPr>
          <w:sz w:val="24"/>
          <w:szCs w:val="24"/>
        </w:rPr>
        <w:t xml:space="preserve">   А о чём попросила нас печка? (ответы детей).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Воспитатель:</w:t>
      </w:r>
      <w:r w:rsidRPr="00D151BC">
        <w:rPr>
          <w:sz w:val="24"/>
          <w:szCs w:val="24"/>
        </w:rPr>
        <w:t xml:space="preserve">  Что ещё нам встретилось?  ( Яблонька – красавица).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Воспитатель</w:t>
      </w:r>
      <w:r w:rsidRPr="00D151BC">
        <w:rPr>
          <w:sz w:val="24"/>
          <w:szCs w:val="24"/>
        </w:rPr>
        <w:t>:  Что мы сделали для яблоньки? (ответы детей).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Ребёнок:</w:t>
      </w:r>
      <w:r w:rsidRPr="00D151BC">
        <w:rPr>
          <w:sz w:val="24"/>
          <w:szCs w:val="24"/>
        </w:rPr>
        <w:t xml:space="preserve">              А ещё нам на пути встретилась молочная речка – кисельные берега, там мы мостик через реченьку строили».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Воспитатель:</w:t>
      </w:r>
      <w:r w:rsidRPr="00D151BC">
        <w:rPr>
          <w:sz w:val="24"/>
          <w:szCs w:val="24"/>
        </w:rPr>
        <w:t xml:space="preserve">  Вот, Иванушка, сколько трудностей нам пришлось преодолеть, чтобы тебя найти.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Иванушка:</w:t>
      </w:r>
      <w:r w:rsidRPr="00D151BC">
        <w:rPr>
          <w:sz w:val="24"/>
          <w:szCs w:val="24"/>
        </w:rPr>
        <w:t xml:space="preserve">      Вот спасибо, ребята, вы очень здорово мне помогли, вы настоящие друзья.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Воспитатель:</w:t>
      </w:r>
      <w:r w:rsidRPr="00D151BC">
        <w:rPr>
          <w:sz w:val="24"/>
          <w:szCs w:val="24"/>
        </w:rPr>
        <w:t xml:space="preserve">    Конечно, Иванушка, наши ребята настоящие друзья, они даже пословицы о дружбе знают.</w:t>
      </w:r>
    </w:p>
    <w:p w:rsidR="00D70E54" w:rsidRPr="00D151BC" w:rsidRDefault="00D70E54" w:rsidP="00365CC6">
      <w:pPr>
        <w:tabs>
          <w:tab w:val="center" w:pos="4677"/>
        </w:tabs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Иванушка:</w:t>
      </w:r>
      <w:r w:rsidRPr="00D151BC">
        <w:rPr>
          <w:sz w:val="24"/>
          <w:szCs w:val="24"/>
        </w:rPr>
        <w:t xml:space="preserve">  Какие?</w:t>
      </w:r>
      <w:r w:rsidRPr="00D151BC">
        <w:rPr>
          <w:sz w:val="24"/>
          <w:szCs w:val="24"/>
        </w:rPr>
        <w:tab/>
      </w:r>
    </w:p>
    <w:p w:rsidR="00D70E54" w:rsidRPr="00D151BC" w:rsidRDefault="00D70E54" w:rsidP="00365CC6">
      <w:pPr>
        <w:tabs>
          <w:tab w:val="center" w:pos="4677"/>
        </w:tabs>
        <w:rPr>
          <w:i/>
          <w:iCs/>
          <w:sz w:val="24"/>
          <w:szCs w:val="24"/>
        </w:rPr>
      </w:pPr>
      <w:r w:rsidRPr="00D151BC">
        <w:rPr>
          <w:i/>
          <w:iCs/>
          <w:sz w:val="24"/>
          <w:szCs w:val="24"/>
        </w:rPr>
        <w:t xml:space="preserve"> </w:t>
      </w:r>
    </w:p>
    <w:p w:rsidR="00D70E54" w:rsidRPr="00D151BC" w:rsidRDefault="00D70E54" w:rsidP="00365CC6">
      <w:pPr>
        <w:tabs>
          <w:tab w:val="center" w:pos="4677"/>
        </w:tabs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Дети:</w:t>
      </w:r>
      <w:r w:rsidRPr="00D151BC">
        <w:rPr>
          <w:sz w:val="24"/>
          <w:szCs w:val="24"/>
        </w:rPr>
        <w:t xml:space="preserve">               1.Друг познаётся в беде.</w:t>
      </w:r>
    </w:p>
    <w:p w:rsidR="00D70E54" w:rsidRPr="00D151BC" w:rsidRDefault="00D70E54" w:rsidP="00365CC6">
      <w:pPr>
        <w:tabs>
          <w:tab w:val="left" w:pos="1725"/>
        </w:tabs>
        <w:rPr>
          <w:sz w:val="24"/>
          <w:szCs w:val="24"/>
        </w:rPr>
      </w:pPr>
      <w:r w:rsidRPr="00D151BC">
        <w:rPr>
          <w:sz w:val="24"/>
          <w:szCs w:val="24"/>
        </w:rPr>
        <w:tab/>
        <w:t>2.Старый друг лучше новых двух.</w:t>
      </w:r>
    </w:p>
    <w:p w:rsidR="00D70E54" w:rsidRPr="00D151BC" w:rsidRDefault="00D70E54" w:rsidP="00365CC6">
      <w:pPr>
        <w:tabs>
          <w:tab w:val="left" w:pos="1725"/>
        </w:tabs>
        <w:rPr>
          <w:sz w:val="24"/>
          <w:szCs w:val="24"/>
        </w:rPr>
      </w:pPr>
      <w:r w:rsidRPr="00D151BC">
        <w:rPr>
          <w:sz w:val="24"/>
          <w:szCs w:val="24"/>
        </w:rPr>
        <w:tab/>
        <w:t>3.Не имей сто рублей, а имей сто друзей.</w:t>
      </w:r>
    </w:p>
    <w:p w:rsidR="00D70E54" w:rsidRPr="00D151BC" w:rsidRDefault="00D70E54" w:rsidP="00365CC6">
      <w:pPr>
        <w:tabs>
          <w:tab w:val="left" w:pos="1725"/>
        </w:tabs>
        <w:rPr>
          <w:sz w:val="24"/>
          <w:szCs w:val="24"/>
        </w:rPr>
      </w:pPr>
      <w:r w:rsidRPr="00D151BC">
        <w:rPr>
          <w:sz w:val="24"/>
          <w:szCs w:val="24"/>
        </w:rPr>
        <w:tab/>
        <w:t>4.Нет друга – ищи, а нашёл – береги.</w:t>
      </w:r>
    </w:p>
    <w:p w:rsidR="00D70E54" w:rsidRPr="00D151BC" w:rsidRDefault="00D70E54" w:rsidP="00365CC6">
      <w:pPr>
        <w:tabs>
          <w:tab w:val="left" w:pos="1725"/>
        </w:tabs>
        <w:rPr>
          <w:sz w:val="24"/>
          <w:szCs w:val="24"/>
        </w:rPr>
      </w:pPr>
      <w:r w:rsidRPr="00D151BC">
        <w:rPr>
          <w:sz w:val="24"/>
          <w:szCs w:val="24"/>
        </w:rPr>
        <w:tab/>
        <w:t>5.Что одному не под силу, то легко коллективу.</w:t>
      </w:r>
    </w:p>
    <w:p w:rsidR="00D70E54" w:rsidRPr="00D151BC" w:rsidRDefault="00D70E54" w:rsidP="00365CC6">
      <w:pPr>
        <w:tabs>
          <w:tab w:val="left" w:pos="1725"/>
        </w:tabs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Иванушка:</w:t>
      </w:r>
      <w:r w:rsidRPr="00D151BC">
        <w:rPr>
          <w:sz w:val="24"/>
          <w:szCs w:val="24"/>
        </w:rPr>
        <w:t xml:space="preserve">      Молодцы, ребята, вот за всё за это я вас угощу своими золотыми, наливными , душистыми, спелыми яблоками.</w:t>
      </w:r>
    </w:p>
    <w:p w:rsidR="00D70E54" w:rsidRPr="00D151BC" w:rsidRDefault="00D70E54" w:rsidP="00365CC6">
      <w:pPr>
        <w:rPr>
          <w:i/>
          <w:iCs/>
          <w:sz w:val="24"/>
          <w:szCs w:val="24"/>
        </w:rPr>
      </w:pPr>
      <w:r w:rsidRPr="00D151BC">
        <w:rPr>
          <w:i/>
          <w:iCs/>
          <w:sz w:val="24"/>
          <w:szCs w:val="24"/>
        </w:rPr>
        <w:t xml:space="preserve">(Иванушка угощает </w:t>
      </w:r>
      <w:r w:rsidRPr="00D151BC">
        <w:rPr>
          <w:sz w:val="24"/>
          <w:szCs w:val="24"/>
        </w:rPr>
        <w:t>детей</w:t>
      </w:r>
      <w:r w:rsidRPr="00D151BC">
        <w:rPr>
          <w:i/>
          <w:iCs/>
          <w:sz w:val="24"/>
          <w:szCs w:val="24"/>
        </w:rPr>
        <w:t xml:space="preserve"> и гостей яблоками).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i/>
          <w:iCs/>
          <w:sz w:val="24"/>
          <w:szCs w:val="24"/>
        </w:rPr>
        <w:t>Воспитатель</w:t>
      </w:r>
      <w:r w:rsidRPr="00D151BC">
        <w:rPr>
          <w:sz w:val="24"/>
          <w:szCs w:val="24"/>
        </w:rPr>
        <w:t>:  Спасибо за внимание. Вот нашей сказке и конец,</w:t>
      </w:r>
    </w:p>
    <w:p w:rsidR="00D70E54" w:rsidRPr="00D151BC" w:rsidRDefault="00D70E54" w:rsidP="00365CC6">
      <w:pPr>
        <w:rPr>
          <w:sz w:val="24"/>
          <w:szCs w:val="24"/>
        </w:rPr>
      </w:pPr>
      <w:r w:rsidRPr="00D151BC">
        <w:rPr>
          <w:sz w:val="24"/>
          <w:szCs w:val="24"/>
        </w:rPr>
        <w:t xml:space="preserve"> а кто слушал – молодец!</w:t>
      </w:r>
    </w:p>
    <w:p w:rsidR="00D70E54" w:rsidRPr="00D151BC" w:rsidRDefault="00D70E54" w:rsidP="001B782A">
      <w:pPr>
        <w:rPr>
          <w:sz w:val="24"/>
          <w:szCs w:val="24"/>
        </w:rPr>
      </w:pPr>
    </w:p>
    <w:p w:rsidR="00D70E54" w:rsidRDefault="00D70E54" w:rsidP="00261BDC">
      <w:pPr>
        <w:tabs>
          <w:tab w:val="left" w:pos="1755"/>
        </w:tabs>
        <w:rPr>
          <w:sz w:val="24"/>
          <w:szCs w:val="24"/>
        </w:rPr>
      </w:pPr>
    </w:p>
    <w:p w:rsidR="00D70E54" w:rsidRPr="00D151BC" w:rsidRDefault="00D70E54" w:rsidP="00261BDC">
      <w:pPr>
        <w:tabs>
          <w:tab w:val="left" w:pos="1755"/>
        </w:tabs>
        <w:rPr>
          <w:sz w:val="24"/>
          <w:szCs w:val="24"/>
        </w:rPr>
      </w:pPr>
    </w:p>
    <w:p w:rsidR="00D70E54" w:rsidRDefault="00D70E54" w:rsidP="00775EF5">
      <w:pPr>
        <w:tabs>
          <w:tab w:val="left" w:pos="1500"/>
        </w:tabs>
        <w:rPr>
          <w:b/>
          <w:bCs/>
          <w:sz w:val="52"/>
          <w:szCs w:val="52"/>
        </w:rPr>
      </w:pPr>
      <w:r w:rsidRPr="00D151BC">
        <w:rPr>
          <w:b/>
          <w:bCs/>
          <w:sz w:val="24"/>
          <w:szCs w:val="24"/>
        </w:rPr>
        <w:t xml:space="preserve">           </w:t>
      </w:r>
      <w:r>
        <w:rPr>
          <w:sz w:val="32"/>
          <w:szCs w:val="32"/>
        </w:rPr>
        <w:t xml:space="preserve">                  </w:t>
      </w:r>
      <w:r>
        <w:rPr>
          <w:b/>
          <w:bCs/>
          <w:sz w:val="52"/>
          <w:szCs w:val="52"/>
        </w:rPr>
        <w:t>Пояснительная записка</w:t>
      </w:r>
    </w:p>
    <w:p w:rsidR="00D70E54" w:rsidRDefault="00D70E54" w:rsidP="00775EF5">
      <w:pPr>
        <w:rPr>
          <w:sz w:val="28"/>
          <w:szCs w:val="28"/>
        </w:rPr>
      </w:pPr>
      <w:r>
        <w:rPr>
          <w:sz w:val="28"/>
          <w:szCs w:val="28"/>
        </w:rPr>
        <w:t>В настоящее время в методической литературе многие современные авторы говорят о том, что всё меньше становится в обществе детей творчески развитых.</w:t>
      </w:r>
    </w:p>
    <w:p w:rsidR="00D70E54" w:rsidRDefault="00D70E54" w:rsidP="00775EF5">
      <w:pPr>
        <w:rPr>
          <w:sz w:val="28"/>
          <w:szCs w:val="28"/>
        </w:rPr>
      </w:pPr>
      <w:r>
        <w:rPr>
          <w:sz w:val="28"/>
          <w:szCs w:val="28"/>
        </w:rPr>
        <w:t>Основная задача, которую я стремлюсь решить на занятиях - развить творческие способности детей, сохраняя и развивая их индивидуальность.</w:t>
      </w:r>
    </w:p>
    <w:p w:rsidR="00D70E54" w:rsidRDefault="00D70E54" w:rsidP="00775EF5">
      <w:pPr>
        <w:rPr>
          <w:sz w:val="28"/>
          <w:szCs w:val="28"/>
        </w:rPr>
      </w:pPr>
      <w:r>
        <w:rPr>
          <w:sz w:val="28"/>
          <w:szCs w:val="28"/>
        </w:rPr>
        <w:t>Поведение у детей со слабо развитыми творческими способностями неустойчивое, действия скованы. Я пришла к выводу, что нужно как-то раскрепостить детей, научить общаться, свободно высказывать свои мысли, чувства. Я поняла, пока ребёнок замкнут, он не сможет нормально общаться, думать, высказываться, речь его будет скудной, бедной, не развитой, ребёнок не сможет творчески мыслить, а также выражать свои мысли в действиях , ребёнка нужно всесторонне и творчески развивать. Большое внимание уделять занятиям с детьми художественной деятельностью: рисованием, лепкой, аппликацией, конструированием, игрой. В решении этой проблемы мне очень сильно может помочь чтение произведений художественной литературы.</w:t>
      </w:r>
    </w:p>
    <w:p w:rsidR="00D70E54" w:rsidRDefault="00D70E54" w:rsidP="00775EF5">
      <w:pPr>
        <w:rPr>
          <w:sz w:val="28"/>
          <w:szCs w:val="28"/>
        </w:rPr>
      </w:pPr>
      <w:r>
        <w:rPr>
          <w:sz w:val="28"/>
          <w:szCs w:val="28"/>
        </w:rPr>
        <w:t>Игровое  взаимодействие на основе любимых сказок оказывает наилучшее воздействие в этот непростой для них период. Услышанная однажды сказка надолго оставляет в душе ребёнка ощущение чуда, волшебства, праздника, дарит чувство защищённости, помогает формированию социальных норм, способствует развитию мышления и речи.</w:t>
      </w:r>
    </w:p>
    <w:p w:rsidR="00D70E54" w:rsidRDefault="00D70E54" w:rsidP="00775EF5">
      <w:pPr>
        <w:rPr>
          <w:sz w:val="28"/>
          <w:szCs w:val="28"/>
        </w:rPr>
      </w:pPr>
      <w:r>
        <w:rPr>
          <w:sz w:val="28"/>
          <w:szCs w:val="28"/>
        </w:rPr>
        <w:t>Предлагаемые приёмы помогают возбудить интерес к образовательной деятельности, повысить познавательную активность у детей. Мои методы и приёмы в силу своей новизны и необычности вызывают у детей интерес, способствуют эффективному развитию творческой активности и индивидуальности. Своей работой я даю возможность прожить детство ярко, самобытно, наполняя его эмоциональным содержанием.</w:t>
      </w:r>
    </w:p>
    <w:p w:rsidR="00D70E54" w:rsidRDefault="00D70E54" w:rsidP="00261BDC">
      <w:pPr>
        <w:tabs>
          <w:tab w:val="left" w:pos="1755"/>
        </w:tabs>
        <w:rPr>
          <w:b/>
          <w:bCs/>
          <w:sz w:val="24"/>
          <w:szCs w:val="24"/>
        </w:rPr>
      </w:pPr>
    </w:p>
    <w:p w:rsidR="00D70E54" w:rsidRDefault="00D70E54" w:rsidP="00261BDC">
      <w:pPr>
        <w:tabs>
          <w:tab w:val="left" w:pos="1755"/>
        </w:tabs>
        <w:rPr>
          <w:b/>
          <w:bCs/>
          <w:sz w:val="24"/>
          <w:szCs w:val="24"/>
        </w:rPr>
      </w:pPr>
    </w:p>
    <w:p w:rsidR="00D70E54" w:rsidRDefault="00D70E54" w:rsidP="00261BDC">
      <w:pPr>
        <w:tabs>
          <w:tab w:val="left" w:pos="1755"/>
        </w:tabs>
        <w:rPr>
          <w:b/>
          <w:bCs/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  <w:r>
        <w:rPr>
          <w:sz w:val="24"/>
          <w:szCs w:val="24"/>
        </w:rPr>
        <w:t>Приложение №1</w:t>
      </w:r>
    </w:p>
    <w:p w:rsidR="00D70E54" w:rsidRPr="00013535" w:rsidRDefault="00D70E54" w:rsidP="008F4F1C">
      <w:pPr>
        <w:rPr>
          <w:sz w:val="24"/>
          <w:szCs w:val="24"/>
        </w:rPr>
      </w:pPr>
      <w:r w:rsidRPr="00C841FE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302.25pt">
            <v:imagedata r:id="rId6" o:title=""/>
          </v:shape>
        </w:pict>
      </w: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E9072F">
      <w:pPr>
        <w:rPr>
          <w:sz w:val="24"/>
          <w:szCs w:val="24"/>
        </w:rPr>
      </w:pPr>
      <w:r>
        <w:rPr>
          <w:sz w:val="24"/>
          <w:szCs w:val="24"/>
        </w:rPr>
        <w:t>Приложение №2</w:t>
      </w:r>
    </w:p>
    <w:p w:rsidR="00D70E54" w:rsidRPr="00E9072F" w:rsidRDefault="00D70E54" w:rsidP="00E9072F">
      <w:pPr>
        <w:rPr>
          <w:sz w:val="24"/>
          <w:szCs w:val="24"/>
        </w:rPr>
      </w:pPr>
      <w:r>
        <w:rPr>
          <w:sz w:val="32"/>
          <w:szCs w:val="32"/>
        </w:rPr>
        <w:t>Хоровод «Яблонька».</w:t>
      </w:r>
    </w:p>
    <w:p w:rsidR="00D70E54" w:rsidRDefault="00D70E54" w:rsidP="00E9072F">
      <w:pPr>
        <w:rPr>
          <w:sz w:val="24"/>
          <w:szCs w:val="24"/>
        </w:rPr>
      </w:pPr>
      <w:r>
        <w:rPr>
          <w:sz w:val="24"/>
          <w:szCs w:val="24"/>
        </w:rPr>
        <w:t>В центре зала - небольшая бутафорская яблонька. Вокруг неё встают дети вместе с воспитателем. Каждый держит в правой руке яркий цветной платочек. Руки за спиной.</w:t>
      </w:r>
    </w:p>
    <w:p w:rsidR="00D70E54" w:rsidRDefault="00D70E54" w:rsidP="00E9072F">
      <w:pPr>
        <w:tabs>
          <w:tab w:val="center" w:pos="4677"/>
        </w:tabs>
        <w:spacing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Мы вокруг яблоньки                         </w:t>
      </w:r>
      <w:r>
        <w:rPr>
          <w:i/>
          <w:iCs/>
          <w:sz w:val="24"/>
          <w:szCs w:val="24"/>
        </w:rPr>
        <w:tab/>
        <w:t>Поварачиваются то в правую, то в левую сторону.</w:t>
      </w:r>
    </w:p>
    <w:p w:rsidR="00D70E54" w:rsidRDefault="00D70E54" w:rsidP="00E9072F">
      <w:pPr>
        <w:tabs>
          <w:tab w:val="center" w:pos="4677"/>
        </w:tabs>
        <w:spacing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>Хороводом стали,</w:t>
      </w: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 xml:space="preserve">                                                                         .</w:t>
      </w:r>
    </w:p>
    <w:p w:rsidR="00D70E54" w:rsidRDefault="00D70E54" w:rsidP="00E9072F">
      <w:pPr>
        <w:tabs>
          <w:tab w:val="left" w:pos="5640"/>
        </w:tabs>
        <w:spacing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>Яркие платочки</w:t>
      </w: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>Поднимают платочки.</w:t>
      </w:r>
    </w:p>
    <w:p w:rsidR="00D70E54" w:rsidRDefault="00D70E54" w:rsidP="00E9072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Высоко подняли.</w:t>
      </w:r>
    </w:p>
    <w:p w:rsidR="00D70E54" w:rsidRDefault="00D70E54" w:rsidP="00E9072F">
      <w:pPr>
        <w:tabs>
          <w:tab w:val="left" w:pos="1530"/>
        </w:tabs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>Припев:</w:t>
      </w:r>
    </w:p>
    <w:p w:rsidR="00D70E54" w:rsidRDefault="00D70E54" w:rsidP="00E9072F">
      <w:pPr>
        <w:tabs>
          <w:tab w:val="center" w:pos="5031"/>
        </w:tabs>
        <w:rPr>
          <w:i/>
          <w:iCs/>
          <w:sz w:val="24"/>
          <w:szCs w:val="24"/>
        </w:rPr>
      </w:pPr>
      <w:r>
        <w:rPr>
          <w:sz w:val="24"/>
          <w:szCs w:val="24"/>
        </w:rPr>
        <w:t>Яблонька, посмотри, посмотри,</w:t>
      </w:r>
      <w:r>
        <w:rPr>
          <w:sz w:val="24"/>
          <w:szCs w:val="24"/>
        </w:rPr>
        <w:tab/>
        <w:t xml:space="preserve">                                             </w:t>
      </w:r>
      <w:r>
        <w:rPr>
          <w:i/>
          <w:iCs/>
          <w:sz w:val="24"/>
          <w:szCs w:val="24"/>
        </w:rPr>
        <w:t>Кружатся на месте.</w:t>
      </w:r>
    </w:p>
    <w:p w:rsidR="00D70E54" w:rsidRDefault="00D70E54" w:rsidP="008B6768">
      <w:pPr>
        <w:rPr>
          <w:sz w:val="24"/>
          <w:szCs w:val="24"/>
        </w:rPr>
      </w:pPr>
      <w:r>
        <w:rPr>
          <w:sz w:val="24"/>
          <w:szCs w:val="24"/>
        </w:rPr>
        <w:t>Это пляшут малыши, малыши!</w:t>
      </w:r>
    </w:p>
    <w:p w:rsidR="00D70E54" w:rsidRDefault="00D70E54" w:rsidP="00E9072F">
      <w:pPr>
        <w:tabs>
          <w:tab w:val="left" w:pos="3870"/>
        </w:tabs>
        <w:rPr>
          <w:i/>
          <w:iCs/>
          <w:sz w:val="24"/>
          <w:szCs w:val="24"/>
        </w:rPr>
      </w:pPr>
      <w:r>
        <w:rPr>
          <w:sz w:val="24"/>
          <w:szCs w:val="24"/>
        </w:rPr>
        <w:t>Мы вокруг яблоньки</w:t>
      </w: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 xml:space="preserve">                              Идут вокруг яблоньки стайкой.</w:t>
      </w:r>
    </w:p>
    <w:p w:rsidR="00D70E54" w:rsidRDefault="00D70E54" w:rsidP="00E9072F">
      <w:pPr>
        <w:tabs>
          <w:tab w:val="left" w:pos="3870"/>
        </w:tabs>
        <w:rPr>
          <w:i/>
          <w:iCs/>
          <w:sz w:val="24"/>
          <w:szCs w:val="24"/>
        </w:rPr>
      </w:pPr>
      <w:r>
        <w:rPr>
          <w:sz w:val="24"/>
          <w:szCs w:val="24"/>
        </w:rPr>
        <w:t>Весело гуляли,</w:t>
      </w: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 xml:space="preserve">                               Руки с платочками внизу. </w:t>
      </w:r>
    </w:p>
    <w:p w:rsidR="00D70E54" w:rsidRDefault="00D70E54" w:rsidP="00E9072F">
      <w:pPr>
        <w:rPr>
          <w:sz w:val="24"/>
          <w:szCs w:val="24"/>
        </w:rPr>
      </w:pPr>
      <w:r>
        <w:rPr>
          <w:sz w:val="24"/>
          <w:szCs w:val="24"/>
        </w:rPr>
        <w:t>Весело гуляли</w:t>
      </w:r>
    </w:p>
    <w:p w:rsidR="00D70E54" w:rsidRDefault="00D70E54" w:rsidP="00E9072F">
      <w:pPr>
        <w:rPr>
          <w:sz w:val="24"/>
          <w:szCs w:val="24"/>
        </w:rPr>
      </w:pPr>
      <w:r>
        <w:rPr>
          <w:sz w:val="24"/>
          <w:szCs w:val="24"/>
        </w:rPr>
        <w:t>Ножками шагали.</w:t>
      </w:r>
    </w:p>
    <w:p w:rsidR="00D70E54" w:rsidRDefault="00D70E54" w:rsidP="00E9072F">
      <w:pPr>
        <w:tabs>
          <w:tab w:val="left" w:pos="1200"/>
          <w:tab w:val="left" w:pos="360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   </w:t>
      </w:r>
      <w:r>
        <w:rPr>
          <w:i/>
          <w:iCs/>
          <w:sz w:val="24"/>
          <w:szCs w:val="24"/>
        </w:rPr>
        <w:t>Припев:</w:t>
      </w:r>
      <w:r>
        <w:rPr>
          <w:i/>
          <w:iCs/>
          <w:sz w:val="24"/>
          <w:szCs w:val="24"/>
        </w:rPr>
        <w:tab/>
        <w:t xml:space="preserve">                              </w:t>
      </w:r>
      <w:r>
        <w:rPr>
          <w:i/>
          <w:iCs/>
          <w:sz w:val="24"/>
          <w:szCs w:val="24"/>
        </w:rPr>
        <w:tab/>
        <w:t xml:space="preserve">             Кружатся.</w:t>
      </w:r>
    </w:p>
    <w:p w:rsidR="00D70E54" w:rsidRDefault="00D70E54" w:rsidP="00E9072F">
      <w:pPr>
        <w:rPr>
          <w:sz w:val="24"/>
          <w:szCs w:val="24"/>
        </w:rPr>
      </w:pPr>
      <w:r>
        <w:rPr>
          <w:sz w:val="24"/>
          <w:szCs w:val="24"/>
        </w:rPr>
        <w:t>Мы с тобою, яблонька</w:t>
      </w:r>
    </w:p>
    <w:p w:rsidR="00D70E54" w:rsidRDefault="00D70E54" w:rsidP="00E9072F">
      <w:pPr>
        <w:tabs>
          <w:tab w:val="left" w:pos="6300"/>
        </w:tabs>
        <w:rPr>
          <w:i/>
          <w:iCs/>
          <w:sz w:val="24"/>
          <w:szCs w:val="24"/>
        </w:rPr>
      </w:pPr>
      <w:r>
        <w:rPr>
          <w:sz w:val="24"/>
          <w:szCs w:val="24"/>
        </w:rPr>
        <w:t>Поиграем в прятки</w:t>
      </w:r>
      <w:r>
        <w:rPr>
          <w:i/>
          <w:iCs/>
          <w:sz w:val="24"/>
          <w:szCs w:val="24"/>
        </w:rPr>
        <w:t>,                                                                    Присаживаются на корточки,</w:t>
      </w:r>
    </w:p>
    <w:p w:rsidR="00D70E54" w:rsidRDefault="00D70E54" w:rsidP="00E9072F">
      <w:pPr>
        <w:tabs>
          <w:tab w:val="left" w:pos="5640"/>
        </w:tabs>
        <w:rPr>
          <w:sz w:val="24"/>
          <w:szCs w:val="24"/>
        </w:rPr>
      </w:pPr>
      <w:r>
        <w:rPr>
          <w:sz w:val="24"/>
          <w:szCs w:val="24"/>
        </w:rPr>
        <w:t>Отгадай ты, яблонька,</w:t>
      </w: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>Прячутся за платочки.</w:t>
      </w:r>
    </w:p>
    <w:p w:rsidR="00D70E54" w:rsidRDefault="00D70E54" w:rsidP="00E9072F">
      <w:pPr>
        <w:rPr>
          <w:sz w:val="24"/>
          <w:szCs w:val="24"/>
        </w:rPr>
      </w:pPr>
      <w:r>
        <w:rPr>
          <w:sz w:val="24"/>
          <w:szCs w:val="24"/>
        </w:rPr>
        <w:t>Где твои ребятки?</w:t>
      </w:r>
    </w:p>
    <w:p w:rsidR="00D70E54" w:rsidRDefault="00D70E54" w:rsidP="00E9072F">
      <w:pPr>
        <w:tabs>
          <w:tab w:val="left" w:pos="1545"/>
          <w:tab w:val="left" w:pos="6570"/>
        </w:tabs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>Припев:</w:t>
      </w:r>
      <w:r>
        <w:rPr>
          <w:i/>
          <w:iCs/>
          <w:sz w:val="24"/>
          <w:szCs w:val="24"/>
        </w:rPr>
        <w:tab/>
        <w:t>Кружатся.</w:t>
      </w:r>
    </w:p>
    <w:p w:rsidR="00D70E54" w:rsidRDefault="00D70E54" w:rsidP="00E9072F">
      <w:pPr>
        <w:rPr>
          <w:sz w:val="24"/>
          <w:szCs w:val="24"/>
        </w:rPr>
      </w:pPr>
      <w:r>
        <w:rPr>
          <w:sz w:val="24"/>
          <w:szCs w:val="24"/>
        </w:rPr>
        <w:t>А теперь нам, яблонька,</w:t>
      </w:r>
    </w:p>
    <w:p w:rsidR="00D70E54" w:rsidRDefault="00D70E54" w:rsidP="00E9072F">
      <w:pPr>
        <w:tabs>
          <w:tab w:val="left" w:pos="5700"/>
        </w:tabs>
        <w:rPr>
          <w:i/>
          <w:iCs/>
          <w:sz w:val="24"/>
          <w:szCs w:val="24"/>
        </w:rPr>
      </w:pPr>
      <w:r>
        <w:rPr>
          <w:sz w:val="24"/>
          <w:szCs w:val="24"/>
        </w:rPr>
        <w:t>Всем пора проститься,</w:t>
      </w: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 xml:space="preserve">       Машут платочками.</w:t>
      </w:r>
    </w:p>
    <w:p w:rsidR="00D70E54" w:rsidRDefault="00D70E54" w:rsidP="00E9072F">
      <w:pPr>
        <w:tabs>
          <w:tab w:val="left" w:pos="6225"/>
        </w:tabs>
        <w:rPr>
          <w:i/>
          <w:iCs/>
          <w:sz w:val="24"/>
          <w:szCs w:val="24"/>
        </w:rPr>
      </w:pPr>
      <w:r>
        <w:rPr>
          <w:sz w:val="24"/>
          <w:szCs w:val="24"/>
        </w:rPr>
        <w:t>Всем пора проститься</w:t>
      </w: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>Кланяются.</w:t>
      </w:r>
    </w:p>
    <w:p w:rsidR="00D70E54" w:rsidRDefault="00D70E54" w:rsidP="00E9072F">
      <w:pPr>
        <w:rPr>
          <w:sz w:val="24"/>
          <w:szCs w:val="24"/>
        </w:rPr>
      </w:pPr>
      <w:r>
        <w:rPr>
          <w:sz w:val="24"/>
          <w:szCs w:val="24"/>
        </w:rPr>
        <w:t>Низко поклониться.</w:t>
      </w:r>
    </w:p>
    <w:p w:rsidR="00D70E54" w:rsidRDefault="00D70E54" w:rsidP="00E9072F">
      <w:pPr>
        <w:rPr>
          <w:sz w:val="24"/>
          <w:szCs w:val="24"/>
        </w:rPr>
      </w:pPr>
    </w:p>
    <w:p w:rsidR="00D70E54" w:rsidRDefault="00D70E54" w:rsidP="00E9072F">
      <w:pPr>
        <w:tabs>
          <w:tab w:val="left" w:pos="1575"/>
          <w:tab w:val="left" w:pos="6315"/>
        </w:tabs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>Припев:</w:t>
      </w: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>Кружатся.</w:t>
      </w: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  <w:r>
        <w:rPr>
          <w:sz w:val="24"/>
          <w:szCs w:val="24"/>
        </w:rPr>
        <w:t>Приложение №3</w:t>
      </w:r>
    </w:p>
    <w:p w:rsidR="00D70E54" w:rsidRPr="00B81F16" w:rsidRDefault="00D70E54" w:rsidP="008F4F1C">
      <w:pPr>
        <w:rPr>
          <w:sz w:val="24"/>
          <w:szCs w:val="24"/>
        </w:rPr>
      </w:pPr>
      <w:r w:rsidRPr="00C841FE">
        <w:rPr>
          <w:sz w:val="24"/>
          <w:szCs w:val="24"/>
        </w:rPr>
        <w:pict>
          <v:shape id="_x0000_i1026" type="#_x0000_t75" style="width:483.75pt;height:363pt">
            <v:imagedata r:id="rId7" o:title=""/>
          </v:shape>
        </w:pict>
      </w: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Pr="00264B0A" w:rsidRDefault="00D70E54" w:rsidP="008F4F1C">
      <w:pPr>
        <w:rPr>
          <w:rStyle w:val="Hyperlink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"11388" \o "11388" </w:instrText>
      </w:r>
      <w:r w:rsidRPr="00775EF5"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Pr="00264B0A">
        <w:rPr>
          <w:rStyle w:val="Hyperlink"/>
          <w:sz w:val="24"/>
          <w:szCs w:val="24"/>
        </w:rPr>
        <w:t>Приложение №4</w:t>
      </w:r>
    </w:p>
    <w:p w:rsidR="00D70E54" w:rsidRPr="00264B0A" w:rsidRDefault="00D70E54" w:rsidP="008F4F1C">
      <w:pPr>
        <w:rPr>
          <w:rStyle w:val="Hyperlink"/>
          <w:sz w:val="24"/>
          <w:szCs w:val="24"/>
        </w:rPr>
      </w:pPr>
    </w:p>
    <w:p w:rsidR="00D70E54" w:rsidRPr="00264B0A" w:rsidRDefault="00D70E54" w:rsidP="008F4F1C">
      <w:pPr>
        <w:rPr>
          <w:rStyle w:val="Hyperlink"/>
          <w:sz w:val="24"/>
          <w:szCs w:val="24"/>
        </w:rPr>
      </w:pPr>
      <w:r>
        <w:rPr>
          <w:noProof/>
        </w:rPr>
        <w:pict>
          <v:shape id="_x0000_s1026" type="#_x0000_t75" style="position:absolute;margin-left:0;margin-top:0;width:441pt;height:549pt;z-index:251658240;mso-position-horizontal-relative:char;mso-position-vertical-relative:line">
            <v:imagedata r:id="rId8" o:title=""/>
          </v:shape>
        </w:pict>
      </w:r>
      <w:r w:rsidRPr="00C841FE">
        <w:rPr>
          <w:rStyle w:val="Hyperlink"/>
          <w:sz w:val="24"/>
          <w:szCs w:val="24"/>
        </w:rPr>
        <w:pict>
          <v:shape id="_x0000_i1027" type="#_x0000_t75" style="width:438.75pt;height:345.75pt">
            <v:imagedata r:id="rId9" o:title="" croptop="-65445f" cropbottom="65445f"/>
          </v:shape>
        </w:pict>
      </w:r>
    </w:p>
    <w:p w:rsidR="00D70E54" w:rsidRPr="00264B0A" w:rsidRDefault="00D70E54" w:rsidP="008F4F1C">
      <w:pPr>
        <w:rPr>
          <w:rStyle w:val="Hyperlink"/>
          <w:sz w:val="24"/>
          <w:szCs w:val="24"/>
        </w:rPr>
      </w:pPr>
    </w:p>
    <w:p w:rsidR="00D70E54" w:rsidRPr="00264B0A" w:rsidRDefault="00D70E54" w:rsidP="008F4F1C">
      <w:pPr>
        <w:rPr>
          <w:rStyle w:val="Hyperlink"/>
          <w:sz w:val="24"/>
          <w:szCs w:val="24"/>
        </w:rPr>
      </w:pPr>
    </w:p>
    <w:p w:rsidR="00D70E54" w:rsidRPr="00264B0A" w:rsidRDefault="00D70E54" w:rsidP="008F4F1C">
      <w:pPr>
        <w:rPr>
          <w:rStyle w:val="Hyperlink"/>
          <w:sz w:val="24"/>
          <w:szCs w:val="24"/>
        </w:rPr>
      </w:pPr>
    </w:p>
    <w:p w:rsidR="00D70E54" w:rsidRPr="00264B0A" w:rsidRDefault="00D70E54" w:rsidP="008F4F1C">
      <w:pPr>
        <w:rPr>
          <w:rStyle w:val="Hyperlink"/>
          <w:sz w:val="24"/>
          <w:szCs w:val="24"/>
        </w:rPr>
      </w:pPr>
    </w:p>
    <w:p w:rsidR="00D70E54" w:rsidRPr="00264B0A" w:rsidRDefault="00D70E54" w:rsidP="008F4F1C">
      <w:pPr>
        <w:rPr>
          <w:rStyle w:val="Hyperlink"/>
          <w:sz w:val="24"/>
          <w:szCs w:val="24"/>
        </w:rPr>
      </w:pPr>
    </w:p>
    <w:p w:rsidR="00D70E54" w:rsidRPr="00264B0A" w:rsidRDefault="00D70E54" w:rsidP="008F4F1C">
      <w:pPr>
        <w:rPr>
          <w:rStyle w:val="Hyperlink"/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p w:rsidR="00D70E54" w:rsidRDefault="00D70E54" w:rsidP="008F4F1C">
      <w:pPr>
        <w:rPr>
          <w:sz w:val="24"/>
          <w:szCs w:val="24"/>
        </w:rPr>
      </w:pPr>
    </w:p>
    <w:sectPr w:rsidR="00D70E54" w:rsidSect="00E92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5CC6"/>
    <w:rsid w:val="00013535"/>
    <w:rsid w:val="00035680"/>
    <w:rsid w:val="00060708"/>
    <w:rsid w:val="0009021B"/>
    <w:rsid w:val="00094156"/>
    <w:rsid w:val="000A28F1"/>
    <w:rsid w:val="00123D2C"/>
    <w:rsid w:val="00135D63"/>
    <w:rsid w:val="001A2FE7"/>
    <w:rsid w:val="001B782A"/>
    <w:rsid w:val="001E6FF7"/>
    <w:rsid w:val="00261BDC"/>
    <w:rsid w:val="00264B0A"/>
    <w:rsid w:val="00295EB0"/>
    <w:rsid w:val="002A3A56"/>
    <w:rsid w:val="002C13A1"/>
    <w:rsid w:val="00331CAA"/>
    <w:rsid w:val="00345BE0"/>
    <w:rsid w:val="00353FF6"/>
    <w:rsid w:val="00365CC6"/>
    <w:rsid w:val="00407F80"/>
    <w:rsid w:val="00447B30"/>
    <w:rsid w:val="0054060E"/>
    <w:rsid w:val="005536F8"/>
    <w:rsid w:val="0059131F"/>
    <w:rsid w:val="005A5C67"/>
    <w:rsid w:val="006015BE"/>
    <w:rsid w:val="006208F3"/>
    <w:rsid w:val="0067200F"/>
    <w:rsid w:val="006C0D0F"/>
    <w:rsid w:val="007711E9"/>
    <w:rsid w:val="00775EF5"/>
    <w:rsid w:val="007D158D"/>
    <w:rsid w:val="0082798C"/>
    <w:rsid w:val="0089372A"/>
    <w:rsid w:val="008B6768"/>
    <w:rsid w:val="008D4784"/>
    <w:rsid w:val="008F4F1C"/>
    <w:rsid w:val="009454C7"/>
    <w:rsid w:val="009B2345"/>
    <w:rsid w:val="00A10DD2"/>
    <w:rsid w:val="00A63BF7"/>
    <w:rsid w:val="00A76A8E"/>
    <w:rsid w:val="00AB7A03"/>
    <w:rsid w:val="00AC2430"/>
    <w:rsid w:val="00AD1B2E"/>
    <w:rsid w:val="00AE74D4"/>
    <w:rsid w:val="00B527E2"/>
    <w:rsid w:val="00B6373D"/>
    <w:rsid w:val="00B71731"/>
    <w:rsid w:val="00B81F16"/>
    <w:rsid w:val="00B87030"/>
    <w:rsid w:val="00C320D9"/>
    <w:rsid w:val="00C347B9"/>
    <w:rsid w:val="00C468D4"/>
    <w:rsid w:val="00C841FE"/>
    <w:rsid w:val="00CB2BE5"/>
    <w:rsid w:val="00CB7939"/>
    <w:rsid w:val="00CC63A9"/>
    <w:rsid w:val="00D151BC"/>
    <w:rsid w:val="00D6591A"/>
    <w:rsid w:val="00D70E54"/>
    <w:rsid w:val="00DA1E7B"/>
    <w:rsid w:val="00DB5F46"/>
    <w:rsid w:val="00E41303"/>
    <w:rsid w:val="00E70240"/>
    <w:rsid w:val="00E9072F"/>
    <w:rsid w:val="00E92CE5"/>
    <w:rsid w:val="00ED2A03"/>
    <w:rsid w:val="00F166B9"/>
    <w:rsid w:val="00F62ADF"/>
    <w:rsid w:val="00F90263"/>
    <w:rsid w:val="00FD2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CE5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95EB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264B0A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78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SDC11388.jpg" TargetMode="External"/><Relationship Id="rId10" Type="http://schemas.openxmlformats.org/officeDocument/2006/relationships/fontTable" Target="fontTable.xml"/><Relationship Id="rId4" Type="http://schemas.openxmlformats.org/officeDocument/2006/relationships/hyperlink" Target="SDC11392.JPG" TargetMode="Externa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461</TotalTime>
  <Pages>11</Pages>
  <Words>1438</Words>
  <Characters>8200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Зоя Владимировна</cp:lastModifiedBy>
  <cp:revision>26</cp:revision>
  <cp:lastPrinted>2013-09-25T11:50:00Z</cp:lastPrinted>
  <dcterms:created xsi:type="dcterms:W3CDTF">2013-04-07T08:49:00Z</dcterms:created>
  <dcterms:modified xsi:type="dcterms:W3CDTF">2013-09-30T07:56:00Z</dcterms:modified>
</cp:coreProperties>
</file>